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E76" w:rsidRDefault="00684E76" w:rsidP="003B0CAB">
      <w:pPr>
        <w:ind w:firstLine="708"/>
        <w:jc w:val="center"/>
        <w:rPr>
          <w:b/>
          <w:bCs/>
          <w:sz w:val="28"/>
          <w:szCs w:val="28"/>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6" type="#_x0000_t75" style="position:absolute;left:0;text-align:left;margin-left:-18pt;margin-top:-18pt;width:101.25pt;height:99.75pt;z-index:-251658240;visibility:visible">
            <v:imagedata r:id="rId5" o:title=""/>
          </v:shape>
        </w:pict>
      </w:r>
      <w:r>
        <w:rPr>
          <w:b/>
          <w:bCs/>
          <w:sz w:val="28"/>
          <w:szCs w:val="28"/>
        </w:rPr>
        <w:t xml:space="preserve">Don de sang, don de moelle osseuse, don d’organe : </w:t>
      </w:r>
    </w:p>
    <w:p w:rsidR="00684E76" w:rsidRPr="007B42F3" w:rsidRDefault="00684E76" w:rsidP="007B42F3">
      <w:pPr>
        <w:jc w:val="center"/>
        <w:rPr>
          <w:b/>
          <w:bCs/>
          <w:sz w:val="32"/>
          <w:szCs w:val="32"/>
        </w:rPr>
      </w:pPr>
      <w:r>
        <w:rPr>
          <w:b/>
          <w:bCs/>
          <w:sz w:val="28"/>
          <w:szCs w:val="28"/>
        </w:rPr>
        <w:t>même combat, « </w:t>
      </w:r>
      <w:r w:rsidRPr="007B42F3">
        <w:rPr>
          <w:b/>
          <w:bCs/>
          <w:i/>
          <w:iCs/>
          <w:sz w:val="32"/>
          <w:szCs w:val="32"/>
        </w:rPr>
        <w:t>sauver des vies</w:t>
      </w:r>
      <w:r w:rsidRPr="007B42F3">
        <w:rPr>
          <w:b/>
          <w:bCs/>
          <w:sz w:val="32"/>
          <w:szCs w:val="32"/>
        </w:rPr>
        <w:t> »</w:t>
      </w:r>
    </w:p>
    <w:p w:rsidR="00684E76" w:rsidRDefault="00684E76" w:rsidP="007B42F3">
      <w:pPr>
        <w:jc w:val="center"/>
        <w:rPr>
          <w:b/>
          <w:bCs/>
          <w:sz w:val="28"/>
          <w:szCs w:val="28"/>
        </w:rPr>
      </w:pPr>
    </w:p>
    <w:p w:rsidR="00684E76" w:rsidRDefault="00684E76" w:rsidP="00534DAB">
      <w:pPr>
        <w:ind w:firstLine="708"/>
        <w:jc w:val="both"/>
      </w:pPr>
      <w:r>
        <w:t xml:space="preserve">Alors que 2016 s’achève, les responsables de l’amicale des donneurs de sang de la Boixe constatent avec beaucoup d’amertume que cette année le nombre de flacons de sang recueillis lors des collectes a énormément chuté sans raison apparente. Cette désaffection des personnes potentiellement aptes à venir donner un peu de leur sang est particulièrement élevée chez les habitants des communes dans lesquelles ne sont pas organisées de collectes. Mais l’organisation d’une collecte nécessite une salle spacieuse, accessible pour tous, avec cuisine conforme, ce que toutes les communes n’ont pas. Mais qui, de nos jours, n’a pas la possibilité de se déplacer un peu pour faire ce geste qui permettra de sauver la vie de cet enfant leucémique, de cet accidenté victime d’une hémorragie, de ce pompier gravement brûlé, de cette personne à qui on transplante un cœur, de tous ces malades dont la vie ne dépend que de la présence en nombre suffisant des bien-portants lors des collectes ? En France, 1 million de malades ont besoin d’être soignés avec des produits sanguins (sang total, plasma, plaquettes. médicaments fabriqués à partir du sang,…) </w:t>
      </w:r>
    </w:p>
    <w:p w:rsidR="00684E76" w:rsidRDefault="00684E76" w:rsidP="00534DAB">
      <w:pPr>
        <w:ind w:firstLine="708"/>
        <w:jc w:val="both"/>
      </w:pPr>
      <w:r w:rsidRPr="00C3227A">
        <w:rPr>
          <w:b/>
          <w:bCs/>
        </w:rPr>
        <w:t>Donner son sang est-il dangereux ? Non</w:t>
      </w:r>
      <w:r>
        <w:t>, le matériel de transfusion est stérile et à usage unique. Un entretien pré-don avec un docteur permet de déterminer votre aptitude au don. Le sang prélevé se reconstitue en quelques heures. Après le don, une collation est offerte qui permet de se reposer tout en se restaurant.</w:t>
      </w:r>
    </w:p>
    <w:p w:rsidR="00684E76" w:rsidRDefault="00684E76" w:rsidP="00534DAB">
      <w:pPr>
        <w:ind w:firstLine="708"/>
        <w:jc w:val="both"/>
      </w:pPr>
      <w:r w:rsidRPr="00C3227A">
        <w:rPr>
          <w:b/>
          <w:bCs/>
        </w:rPr>
        <w:t>Le sang artificiel existe-t-il</w:t>
      </w:r>
      <w:r>
        <w:t> </w:t>
      </w:r>
      <w:r w:rsidRPr="00C3227A">
        <w:rPr>
          <w:b/>
          <w:bCs/>
        </w:rPr>
        <w:t>? Non</w:t>
      </w:r>
      <w:r>
        <w:t xml:space="preserve">, le sang humain est si complexe que la recherche n’a pas encore réussi à élaborer un produit ayant toutes ses propriétés. </w:t>
      </w:r>
    </w:p>
    <w:p w:rsidR="00684E76" w:rsidRDefault="00684E76" w:rsidP="00534DAB">
      <w:pPr>
        <w:ind w:firstLine="708"/>
        <w:jc w:val="both"/>
      </w:pPr>
      <w:r>
        <w:t xml:space="preserve">Pour tout renseignement d’ordre médical sur le don, téléphoner au Centre de transfusion de la Charente : 05.45.91.46.44. Pour un premier don, se munir d’un papier d’identité. </w:t>
      </w:r>
    </w:p>
    <w:p w:rsidR="00684E76" w:rsidRDefault="00684E76" w:rsidP="00534DAB">
      <w:pPr>
        <w:ind w:firstLine="708"/>
        <w:jc w:val="both"/>
      </w:pPr>
      <w:r>
        <w:t>Programme 2017 de l’association :</w:t>
      </w:r>
    </w:p>
    <w:p w:rsidR="00684E76" w:rsidRDefault="00684E76" w:rsidP="001D1B6B">
      <w:pPr>
        <w:pStyle w:val="ListParagraph"/>
        <w:numPr>
          <w:ilvl w:val="0"/>
          <w:numId w:val="1"/>
        </w:numPr>
        <w:jc w:val="both"/>
      </w:pPr>
      <w:r>
        <w:t>6 collectes (de 17h à 20h) : 1 février à Anais, 4 avril à Tourriers, 7 juin à Vadalle, 8 août à Vars, 12 octobre à Marsac, 20 décembre à St-Amant de Boixe</w:t>
      </w:r>
    </w:p>
    <w:p w:rsidR="00684E76" w:rsidRDefault="00684E76" w:rsidP="001D1B6B">
      <w:pPr>
        <w:pStyle w:val="ListParagraph"/>
        <w:numPr>
          <w:ilvl w:val="0"/>
          <w:numId w:val="1"/>
        </w:numPr>
        <w:jc w:val="both"/>
      </w:pPr>
      <w:r>
        <w:t>Assemblée générale : 16 mars à 19h (salle du Casino à St-Amant)</w:t>
      </w:r>
    </w:p>
    <w:p w:rsidR="00684E76" w:rsidRDefault="00684E76" w:rsidP="001D1B6B">
      <w:pPr>
        <w:pStyle w:val="ListParagraph"/>
        <w:numPr>
          <w:ilvl w:val="0"/>
          <w:numId w:val="1"/>
        </w:numPr>
        <w:jc w:val="both"/>
      </w:pPr>
      <w:r>
        <w:t xml:space="preserve">Repas « mouton grillé » : dimanche </w:t>
      </w:r>
      <w:bookmarkStart w:id="0" w:name="_GoBack"/>
      <w:bookmarkEnd w:id="0"/>
      <w:r>
        <w:t>23 juillet à 12h30 sur le site de Marchot</w:t>
      </w:r>
    </w:p>
    <w:p w:rsidR="00684E76" w:rsidRPr="007B42F3" w:rsidRDefault="00684E76" w:rsidP="007B42F3">
      <w:pPr>
        <w:jc w:val="both"/>
      </w:pPr>
    </w:p>
    <w:p w:rsidR="00684E76" w:rsidRPr="00B25C42" w:rsidRDefault="00684E76">
      <w:pPr>
        <w:rPr>
          <w:b/>
          <w:bCs/>
        </w:rPr>
      </w:pPr>
      <w:r w:rsidRPr="008854E6">
        <w:rPr>
          <w:b/>
          <w:bCs/>
        </w:rPr>
        <w:pict>
          <v:shape id="_x0000_i1025" type="#_x0000_t75" style="width:431.25pt;height:219.75pt">
            <v:imagedata r:id="rId6" o:title=""/>
          </v:shape>
        </w:pict>
      </w:r>
    </w:p>
    <w:sectPr w:rsidR="00684E76" w:rsidRPr="00B25C42" w:rsidSect="00B25C42">
      <w:pgSz w:w="11906" w:h="16838"/>
      <w:pgMar w:top="540" w:right="1417" w:bottom="36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B20DF0"/>
    <w:multiLevelType w:val="hybridMultilevel"/>
    <w:tmpl w:val="29EA74A8"/>
    <w:lvl w:ilvl="0" w:tplc="4E7C4E2A">
      <w:start w:val="6"/>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start w:val="1"/>
      <w:numFmt w:val="bullet"/>
      <w:lvlText w:val=""/>
      <w:lvlJc w:val="left"/>
      <w:pPr>
        <w:ind w:left="2508" w:hanging="360"/>
      </w:pPr>
      <w:rPr>
        <w:rFonts w:ascii="Wingdings" w:hAnsi="Wingdings" w:cs="Wingdings" w:hint="default"/>
      </w:rPr>
    </w:lvl>
    <w:lvl w:ilvl="3" w:tplc="040C0001">
      <w:start w:val="1"/>
      <w:numFmt w:val="bullet"/>
      <w:lvlText w:val=""/>
      <w:lvlJc w:val="left"/>
      <w:pPr>
        <w:ind w:left="3228" w:hanging="360"/>
      </w:pPr>
      <w:rPr>
        <w:rFonts w:ascii="Symbol" w:hAnsi="Symbol" w:cs="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cs="Wingdings" w:hint="default"/>
      </w:rPr>
    </w:lvl>
    <w:lvl w:ilvl="6" w:tplc="040C0001">
      <w:start w:val="1"/>
      <w:numFmt w:val="bullet"/>
      <w:lvlText w:val=""/>
      <w:lvlJc w:val="left"/>
      <w:pPr>
        <w:ind w:left="5388" w:hanging="360"/>
      </w:pPr>
      <w:rPr>
        <w:rFonts w:ascii="Symbol" w:hAnsi="Symbol" w:cs="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42F3"/>
    <w:rsid w:val="000A38C4"/>
    <w:rsid w:val="00131EDD"/>
    <w:rsid w:val="001D1B6B"/>
    <w:rsid w:val="001D1E44"/>
    <w:rsid w:val="003B0CAB"/>
    <w:rsid w:val="00465B78"/>
    <w:rsid w:val="00534DAB"/>
    <w:rsid w:val="005745F9"/>
    <w:rsid w:val="00592BD0"/>
    <w:rsid w:val="00684E76"/>
    <w:rsid w:val="006C0D77"/>
    <w:rsid w:val="0079440B"/>
    <w:rsid w:val="007B42F3"/>
    <w:rsid w:val="008854E6"/>
    <w:rsid w:val="00AE4CF2"/>
    <w:rsid w:val="00B25C42"/>
    <w:rsid w:val="00B633FC"/>
    <w:rsid w:val="00C3227A"/>
    <w:rsid w:val="00CE22FC"/>
    <w:rsid w:val="00E755F1"/>
    <w:rsid w:val="00E766C7"/>
    <w:rsid w:val="00E77FB9"/>
    <w:rsid w:val="00FD4611"/>
    <w:rsid w:val="00FF0D2B"/>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EDD"/>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D1B6B"/>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Pages>
  <Words>340</Words>
  <Characters>1876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 de sang, don de moelle osseuse, don d’organe : </dc:title>
  <dc:subject/>
  <dc:creator>moi</dc:creator>
  <cp:keywords/>
  <dc:description/>
  <cp:lastModifiedBy>admin</cp:lastModifiedBy>
  <cp:revision>3</cp:revision>
  <dcterms:created xsi:type="dcterms:W3CDTF">2016-11-17T07:49:00Z</dcterms:created>
  <dcterms:modified xsi:type="dcterms:W3CDTF">2017-01-03T16:26:00Z</dcterms:modified>
</cp:coreProperties>
</file>