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433" w:rsidRDefault="00032433" w:rsidP="006402F1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noProof/>
          <w:lang w:eastAsia="fr-FR"/>
        </w:rPr>
      </w:pPr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0pt;margin-top:-36pt;width:110.5pt;height:143.9pt;z-index:-251660288" wrapcoords="-147 0 -147 21488 21600 21488 21600 0 -147 0">
            <v:imagedata r:id="rId4" o:title=""/>
            <w10:wrap type="tight"/>
          </v:shape>
        </w:pict>
      </w: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9pt;margin-top:9pt;width:549pt;height:39.4pt;z-index:251658240" filled="f" stroked="f">
            <v:textbox>
              <w:txbxContent>
                <w:p w:rsidR="00032433" w:rsidRPr="0030133D" w:rsidRDefault="00032433" w:rsidP="0030133D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 xml:space="preserve">  </w:t>
                  </w:r>
                  <w:r w:rsidRPr="0030133D">
                    <w:rPr>
                      <w:b/>
                      <w:bCs/>
                      <w:sz w:val="36"/>
                      <w:szCs w:val="36"/>
                    </w:rPr>
                    <w:t>Amicale des Anciens</w:t>
                  </w:r>
                  <w:r>
                    <w:rPr>
                      <w:b/>
                      <w:bCs/>
                      <w:sz w:val="36"/>
                      <w:szCs w:val="36"/>
                    </w:rPr>
                    <w:t xml:space="preserve">                               </w:t>
                  </w:r>
                  <w:r w:rsidRPr="0030133D">
                    <w:rPr>
                      <w:b/>
                      <w:bCs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bCs/>
                      <w:sz w:val="36"/>
                      <w:szCs w:val="36"/>
                    </w:rPr>
                    <w:t xml:space="preserve">  </w:t>
                  </w:r>
                  <w:r w:rsidRPr="0030133D">
                    <w:rPr>
                      <w:b/>
                      <w:bCs/>
                      <w:sz w:val="36"/>
                      <w:szCs w:val="36"/>
                    </w:rPr>
                    <w:t>Combattants d’Aussac-Vadalle</w:t>
                  </w:r>
                </w:p>
                <w:p w:rsidR="00032433" w:rsidRDefault="00032433"/>
              </w:txbxContent>
            </v:textbox>
          </v:shape>
        </w:pict>
      </w:r>
    </w:p>
    <w:p w:rsidR="00032433" w:rsidRDefault="00032433" w:rsidP="006402F1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noProof/>
          <w:lang w:eastAsia="fr-FR"/>
        </w:rPr>
      </w:pPr>
    </w:p>
    <w:p w:rsidR="00032433" w:rsidRDefault="00032433" w:rsidP="006402F1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noProof/>
          <w:lang w:eastAsia="fr-FR"/>
        </w:rPr>
      </w:pPr>
    </w:p>
    <w:p w:rsidR="00032433" w:rsidRDefault="00032433" w:rsidP="006402F1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noProof/>
          <w:lang w:eastAsia="fr-FR"/>
        </w:rPr>
      </w:pPr>
    </w:p>
    <w:p w:rsidR="00032433" w:rsidRDefault="00032433" w:rsidP="006402F1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noProof/>
          <w:lang w:eastAsia="fr-FR"/>
        </w:rPr>
      </w:pPr>
    </w:p>
    <w:p w:rsidR="00032433" w:rsidRDefault="00032433" w:rsidP="006402F1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noProof/>
          <w:lang w:eastAsia="fr-FR"/>
        </w:rPr>
      </w:pPr>
    </w:p>
    <w:p w:rsidR="00032433" w:rsidRDefault="00032433" w:rsidP="006402F1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noProof/>
          <w:lang w:eastAsia="fr-FR"/>
        </w:rPr>
      </w:pPr>
    </w:p>
    <w:p w:rsidR="00032433" w:rsidRDefault="00032433" w:rsidP="005143F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lang w:eastAsia="fr-FR"/>
        </w:rPr>
      </w:pPr>
    </w:p>
    <w:p w:rsidR="00032433" w:rsidRDefault="00032433" w:rsidP="005143F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Notre amicale existe toujours, elle compte à ce jour, 30 adhérents. Nous rassemblons tous ceux qui, au péril de leur vie, ont défendu notre pays.</w:t>
      </w: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A ce titre, notre Amicale  participe très activement au côté de la municipalité, aux cérémonies patriotiques du 08 Mai, et du 11 Novembre. Egalement pour celles des 19 mars et 5 décembre relatives à la Guerre d’Algérie ainsi que des combats du Maroc et de la  Tunisie, sans oublier les opérations extérieures.</w:t>
      </w: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Dans ce contexte sanitaire difficile, les différentes commémorations ont eu lieu en comité restreint et nous n’avons pas pu organiser notre traditionnel banquet du 11 Novembre.</w:t>
      </w: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  <w:r>
        <w:rPr>
          <w:noProof/>
          <w:lang w:eastAsia="fr-FR"/>
        </w:rPr>
        <w:pict>
          <v:shape id="_x0000_s1028" type="#_x0000_t75" style="position:absolute;left:0;text-align:left;margin-left:1in;margin-top:9.95pt;width:381.6pt;height:214.5pt;z-index:-251659264" wrapcoords="-42 0 -42 21524 21600 21524 21600 0 -42 0">
            <v:imagedata r:id="rId5" o:title=""/>
            <w10:wrap type="tight"/>
          </v:shape>
        </w:pict>
      </w: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Notre amicale a besoin de vous et de votre soutien pour pouvoir mener à bien sa tâche.</w:t>
      </w: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Si vous souhaitez rejoindre l’Amicale, vous pouvez prendre contact avec la Mairie ou avec un membre du bureau qui se compose ainsi :</w:t>
      </w: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- Président d’honneur M. LIOT Gérard</w:t>
      </w: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- Président M. LINARD Jean-Pierre</w:t>
      </w: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- Vice-président M. BOUCHET Roger</w:t>
      </w: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- Secrétaire M. CHAMBRE Damien</w:t>
      </w: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  <w:r>
        <w:rPr>
          <w:noProof/>
          <w:lang w:eastAsia="fr-FR"/>
        </w:rPr>
        <w:pict>
          <v:shape id="_x0000_s1029" type="#_x0000_t202" style="position:absolute;left:0;text-align:left;margin-left:252pt;margin-top:5.1pt;width:4in;height:36pt;z-index:251659264" filled="f" stroked="f">
            <v:textbox>
              <w:txbxContent>
                <w:p w:rsidR="00032433" w:rsidRDefault="00032433" w:rsidP="0030133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-Roman" w:hAnsi="Times-Roman" w:cs="Times-Roman"/>
                    </w:rPr>
                  </w:pPr>
                  <w:r>
                    <w:rPr>
                      <w:rFonts w:ascii="Times-Bold" w:hAnsi="Times-Bold" w:cs="Times-Bold"/>
                      <w:b/>
                      <w:bCs/>
                    </w:rPr>
                    <w:t xml:space="preserve">Porte drapeau </w:t>
                  </w:r>
                  <w:r>
                    <w:rPr>
                      <w:rFonts w:ascii="Times-Roman" w:hAnsi="Times-Roman" w:cs="Times-Roman"/>
                    </w:rPr>
                    <w:t>: M. CHAMBRE Damien</w:t>
                  </w:r>
                </w:p>
                <w:p w:rsidR="00032433" w:rsidRDefault="00032433" w:rsidP="0030133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-Roman" w:hAnsi="Times-Roman" w:cs="Times-Roman"/>
                    </w:rPr>
                  </w:pPr>
                  <w:r>
                    <w:rPr>
                      <w:rFonts w:ascii="Times-Bold" w:hAnsi="Times-Bold" w:cs="Times-Bold"/>
                      <w:b/>
                      <w:bCs/>
                    </w:rPr>
                    <w:t xml:space="preserve">Porte drapeau adjoint : </w:t>
                  </w:r>
                  <w:r w:rsidRPr="0056480A">
                    <w:rPr>
                      <w:rFonts w:ascii="Times-Bold" w:hAnsi="Times-Bold" w:cs="Times-Bold"/>
                    </w:rPr>
                    <w:t>C</w:t>
                  </w:r>
                  <w:r>
                    <w:rPr>
                      <w:rFonts w:ascii="Times-Bold" w:hAnsi="Times-Bold" w:cs="Times-Bold"/>
                    </w:rPr>
                    <w:t>HADOIN</w:t>
                  </w:r>
                  <w:r w:rsidRPr="0056480A">
                    <w:rPr>
                      <w:rFonts w:ascii="Times-Bold" w:hAnsi="Times-Bold" w:cs="Times-Bold"/>
                    </w:rPr>
                    <w:t xml:space="preserve"> Hervé</w:t>
                  </w:r>
                </w:p>
                <w:p w:rsidR="00032433" w:rsidRDefault="00032433"/>
              </w:txbxContent>
            </v:textbox>
          </v:shape>
        </w:pict>
      </w:r>
      <w:r>
        <w:rPr>
          <w:rFonts w:ascii="Times-Roman" w:hAnsi="Times-Roman" w:cs="Times-Roman"/>
        </w:rPr>
        <w:t>- Secrétaire Adjoint M. ERDOGAN Sinan</w:t>
      </w: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- Trésorier M. COUSSAUD Jean-François</w:t>
      </w: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- Trésorière Adjointe Mme COUSSAUD Béatrice</w:t>
      </w: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</w:p>
    <w:p w:rsidR="00032433" w:rsidRPr="00F95E36" w:rsidRDefault="00032433" w:rsidP="00F95E36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b/>
          <w:bCs/>
          <w:i/>
          <w:iCs/>
        </w:rPr>
      </w:pPr>
      <w:r w:rsidRPr="00F95E36">
        <w:rPr>
          <w:rFonts w:ascii="Times-Roman" w:hAnsi="Times-Roman" w:cs="Times-Roman"/>
          <w:b/>
          <w:bCs/>
          <w:i/>
          <w:iCs/>
        </w:rPr>
        <w:t>La date de notre assemblée générale ne peut être fixée à ce jour en raison de la crise sanitaire.</w:t>
      </w: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</w:rPr>
      </w:pP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Bold" w:hAnsi="Times-Bold" w:cs="Times-Bold"/>
          <w:b/>
          <w:bCs/>
          <w:sz w:val="26"/>
          <w:szCs w:val="26"/>
        </w:rPr>
      </w:pPr>
      <w:r>
        <w:rPr>
          <w:rFonts w:ascii="Times-Bold" w:hAnsi="Times-Bold" w:cs="Times-Bold"/>
          <w:b/>
          <w:bCs/>
          <w:sz w:val="26"/>
          <w:szCs w:val="26"/>
        </w:rPr>
        <w:t xml:space="preserve">Le Président et les Membres de l’Amicale vous souhaitent une bonne et heureuse année à tous. </w:t>
      </w: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Bold" w:hAnsi="Times-Bold" w:cs="Times-Bold"/>
          <w:b/>
          <w:bCs/>
          <w:sz w:val="26"/>
          <w:szCs w:val="26"/>
        </w:rPr>
      </w:pPr>
      <w:r>
        <w:rPr>
          <w:rFonts w:ascii="Times-Bold" w:hAnsi="Times-Bold" w:cs="Times-Bold"/>
          <w:b/>
          <w:bCs/>
          <w:sz w:val="26"/>
          <w:szCs w:val="26"/>
        </w:rPr>
        <w:t>Meilleurs vœux de santé, joie et bonheur pour l’année 2021.</w:t>
      </w: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Bold" w:hAnsi="Times-Bold" w:cs="Times-Bold"/>
          <w:b/>
          <w:bCs/>
          <w:sz w:val="26"/>
          <w:szCs w:val="26"/>
        </w:rPr>
      </w:pPr>
    </w:p>
    <w:p w:rsidR="00032433" w:rsidRDefault="00032433" w:rsidP="000455FF">
      <w:pPr>
        <w:autoSpaceDE w:val="0"/>
        <w:autoSpaceDN w:val="0"/>
        <w:adjustRightInd w:val="0"/>
        <w:spacing w:after="0" w:line="240" w:lineRule="auto"/>
        <w:jc w:val="both"/>
        <w:rPr>
          <w:rFonts w:ascii="Times-Bold" w:hAnsi="Times-Bold" w:cs="Times-Bold"/>
          <w:b/>
          <w:bCs/>
          <w:sz w:val="26"/>
          <w:szCs w:val="26"/>
        </w:rPr>
      </w:pPr>
      <w:r>
        <w:rPr>
          <w:rFonts w:ascii="Times-Bold" w:hAnsi="Times-Bold" w:cs="Times-Bold"/>
          <w:b/>
          <w:bCs/>
          <w:sz w:val="26"/>
          <w:szCs w:val="26"/>
        </w:rPr>
        <w:t>Le Président,</w:t>
      </w:r>
    </w:p>
    <w:p w:rsidR="00032433" w:rsidRDefault="00032433" w:rsidP="000455FF">
      <w:pPr>
        <w:jc w:val="both"/>
      </w:pPr>
      <w:r>
        <w:rPr>
          <w:rFonts w:ascii="Times-Bold" w:hAnsi="Times-Bold" w:cs="Times-Bold"/>
          <w:b/>
          <w:bCs/>
          <w:sz w:val="26"/>
          <w:szCs w:val="26"/>
        </w:rPr>
        <w:t>LINARD Jean-Pierre</w:t>
      </w:r>
    </w:p>
    <w:sectPr w:rsidR="00032433" w:rsidSect="007711B8">
      <w:pgSz w:w="11906" w:h="16838"/>
      <w:pgMar w:top="899" w:right="746" w:bottom="719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143FE"/>
    <w:rsid w:val="00032433"/>
    <w:rsid w:val="000455FF"/>
    <w:rsid w:val="001138DF"/>
    <w:rsid w:val="0030133D"/>
    <w:rsid w:val="005143FE"/>
    <w:rsid w:val="0056480A"/>
    <w:rsid w:val="006402F1"/>
    <w:rsid w:val="00763CE5"/>
    <w:rsid w:val="007711B8"/>
    <w:rsid w:val="00943949"/>
    <w:rsid w:val="00951232"/>
    <w:rsid w:val="00A13010"/>
    <w:rsid w:val="00B62ED4"/>
    <w:rsid w:val="00DC5E60"/>
    <w:rsid w:val="00ED5791"/>
    <w:rsid w:val="00F44349"/>
    <w:rsid w:val="00F95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E60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14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143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1</Pages>
  <Words>220</Words>
  <Characters>1213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gliot</cp:lastModifiedBy>
  <cp:revision>4</cp:revision>
  <dcterms:created xsi:type="dcterms:W3CDTF">2021-01-05T15:04:00Z</dcterms:created>
  <dcterms:modified xsi:type="dcterms:W3CDTF">2021-01-06T10:34:00Z</dcterms:modified>
</cp:coreProperties>
</file>