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27" w:rsidRDefault="00A22B27" w:rsidP="00251964">
      <w:pPr>
        <w:jc w:val="center"/>
        <w:rPr>
          <w:rFonts w:ascii="Book Antiqua" w:hAnsi="Book Antiqua" w:cs="Book Antiqua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s1026" type="#_x0000_t75" style="position:absolute;left:0;text-align:left;margin-left:441pt;margin-top:0;width:52.55pt;height:47.25pt;z-index:-251659264;visibility:visible" wrapcoords="7406 343 4937 343 309 4114 -309 9600 -309 12343 309 18171 9874 20914 13886 20914 15120 20914 15429 20914 17897 16800 20983 13714 20983 12000 17897 10629 13886 6514 12343 5829 10800 3429 8640 343 7406 343">
            <v:imagedata r:id="rId5" o:title=""/>
            <w10:wrap type="tight"/>
          </v:shape>
        </w:pict>
      </w:r>
      <w:r>
        <w:rPr>
          <w:noProof/>
        </w:rPr>
        <w:pict>
          <v:shape id="Image 3" o:spid="_x0000_s1027" type="#_x0000_t75" style="position:absolute;left:0;text-align:left;margin-left:-36pt;margin-top:9pt;width:49.2pt;height:44.25pt;z-index:-251660288;visibility:visible" wrapcoords="7527 366 4909 366 0 4393 -327 9519 0 18305 12764 20868 13745 20868 15055 20868 15382 20868 20945 12447 20945 11715 12436 5858 11455 4027 8836 366 7527 366">
            <v:imagedata r:id="rId5" o:title=""/>
            <w10:wrap type="tight"/>
          </v:shape>
        </w:pict>
      </w:r>
    </w:p>
    <w:p w:rsidR="00A22B27" w:rsidRPr="00426777" w:rsidRDefault="00A22B27" w:rsidP="004E7B56">
      <w:pPr>
        <w:jc w:val="center"/>
        <w:rPr>
          <w:rFonts w:ascii="Book Antiqua" w:hAnsi="Book Antiqua" w:cs="Book Antiqua"/>
          <w:b/>
          <w:bCs/>
          <w:sz w:val="40"/>
          <w:szCs w:val="40"/>
        </w:rPr>
      </w:pPr>
      <w:r w:rsidRPr="00426777">
        <w:rPr>
          <w:rFonts w:ascii="Book Antiqua" w:hAnsi="Book Antiqua" w:cs="Book Antiqua"/>
          <w:b/>
          <w:bCs/>
          <w:sz w:val="40"/>
          <w:szCs w:val="40"/>
        </w:rPr>
        <w:t>A vos agendas !!</w:t>
      </w:r>
    </w:p>
    <w:p w:rsidR="00A22B27" w:rsidRDefault="00A22B27" w:rsidP="00251964">
      <w:pPr>
        <w:pStyle w:val="Heading3"/>
        <w:rPr>
          <w:rFonts w:cs="Times New Roman"/>
          <w:sz w:val="32"/>
          <w:szCs w:val="32"/>
        </w:rPr>
      </w:pPr>
    </w:p>
    <w:p w:rsidR="00A22B27" w:rsidRDefault="00A22B27" w:rsidP="00251964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Calendrier des manifestations 2022</w:t>
      </w:r>
    </w:p>
    <w:p w:rsidR="00A22B27" w:rsidRPr="007E1B07" w:rsidRDefault="00A22B27" w:rsidP="007E1B07"/>
    <w:p w:rsidR="00A22B27" w:rsidRPr="007E1B07" w:rsidRDefault="00A22B27" w:rsidP="00251964">
      <w:pPr>
        <w:jc w:val="center"/>
        <w:rPr>
          <w:rFonts w:ascii="Arial Narrow" w:hAnsi="Arial Narrow" w:cs="Arial Narrow"/>
          <w:i/>
          <w:iCs/>
          <w:sz w:val="22"/>
          <w:szCs w:val="22"/>
        </w:rPr>
      </w:pPr>
      <w:r w:rsidRPr="007E1B07">
        <w:rPr>
          <w:rFonts w:ascii="Arial Narrow" w:hAnsi="Arial Narrow" w:cs="Arial Narrow"/>
          <w:i/>
          <w:iCs/>
          <w:sz w:val="20"/>
          <w:szCs w:val="20"/>
        </w:rPr>
        <w:t>En raison de la crise sanitaire le programme des manifestations est communiqué à titre indicatif.</w:t>
      </w:r>
    </w:p>
    <w:p w:rsidR="00A22B27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22B27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22B27" w:rsidRDefault="00A22B27" w:rsidP="007B22C5">
      <w:pPr>
        <w:rPr>
          <w:sz w:val="22"/>
          <w:szCs w:val="22"/>
        </w:rPr>
      </w:pPr>
      <w:r>
        <w:rPr>
          <w:sz w:val="22"/>
          <w:szCs w:val="22"/>
          <w:u w:val="single"/>
        </w:rPr>
        <w:t>Mars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22C5">
        <w:rPr>
          <w:b/>
          <w:bCs/>
          <w:sz w:val="22"/>
          <w:szCs w:val="22"/>
        </w:rPr>
        <w:t>19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51964">
        <w:rPr>
          <w:sz w:val="22"/>
          <w:szCs w:val="22"/>
        </w:rPr>
        <w:t xml:space="preserve">Commémoration guerre d’Algérie </w:t>
      </w:r>
      <w:r>
        <w:rPr>
          <w:sz w:val="22"/>
          <w:szCs w:val="22"/>
        </w:rPr>
        <w:t>et des combats du Maroc et de la Tunisie</w:t>
      </w:r>
    </w:p>
    <w:p w:rsidR="00A22B27" w:rsidRDefault="00A22B27" w:rsidP="007B22C5">
      <w:pPr>
        <w:rPr>
          <w:sz w:val="22"/>
          <w:szCs w:val="22"/>
        </w:rPr>
      </w:pPr>
    </w:p>
    <w:p w:rsidR="00A22B27" w:rsidRDefault="00A22B27" w:rsidP="007B22C5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Avril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Pr="00123AAE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123AAE">
        <w:rPr>
          <w:sz w:val="22"/>
          <w:szCs w:val="22"/>
        </w:rPr>
        <w:t>1</w:t>
      </w:r>
      <w:r w:rsidRPr="00123AAE">
        <w:rPr>
          <w:sz w:val="22"/>
          <w:szCs w:val="22"/>
          <w:vertAlign w:val="superscript"/>
        </w:rPr>
        <w:t>er</w:t>
      </w:r>
      <w:r w:rsidRPr="00123AAE">
        <w:rPr>
          <w:sz w:val="22"/>
          <w:szCs w:val="22"/>
        </w:rPr>
        <w:t xml:space="preserve"> tour des élections présidentielles</w:t>
      </w:r>
    </w:p>
    <w:p w:rsidR="00A22B27" w:rsidRDefault="00A22B27" w:rsidP="007B22C5">
      <w:pPr>
        <w:rPr>
          <w:sz w:val="22"/>
          <w:szCs w:val="22"/>
        </w:rPr>
      </w:pPr>
    </w:p>
    <w:p w:rsidR="00A22B27" w:rsidRPr="004E7B56" w:rsidRDefault="00A22B27" w:rsidP="007B22C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7B56">
        <w:rPr>
          <w:b/>
          <w:bCs/>
          <w:sz w:val="22"/>
          <w:szCs w:val="22"/>
        </w:rPr>
        <w:t>10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« Chasse au trésor » organisée par l’A.I.P.E. – Clairière de Puymerle</w:t>
      </w:r>
    </w:p>
    <w:p w:rsidR="00A22B27" w:rsidRDefault="00A22B27" w:rsidP="007B22C5">
      <w:pPr>
        <w:rPr>
          <w:sz w:val="22"/>
          <w:szCs w:val="22"/>
        </w:rPr>
      </w:pPr>
    </w:p>
    <w:p w:rsidR="00A22B27" w:rsidRPr="00123AAE" w:rsidRDefault="00A22B27" w:rsidP="007B22C5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23AAE">
        <w:rPr>
          <w:b/>
          <w:bCs/>
          <w:sz w:val="22"/>
          <w:szCs w:val="22"/>
        </w:rPr>
        <w:t>24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2</w:t>
      </w:r>
      <w:r w:rsidRPr="00123AAE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tour des élections présidentielles</w:t>
      </w:r>
    </w:p>
    <w:p w:rsidR="00A22B27" w:rsidRPr="007B22C5" w:rsidRDefault="00A22B27" w:rsidP="007B22C5">
      <w:pPr>
        <w:ind w:left="1416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ab/>
      </w:r>
    </w:p>
    <w:p w:rsidR="00A22B27" w:rsidRPr="00376C88" w:rsidRDefault="00A22B27" w:rsidP="00251964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Mai</w:t>
      </w:r>
      <w:r w:rsidRPr="00376C88">
        <w:rPr>
          <w:sz w:val="22"/>
          <w:szCs w:val="22"/>
        </w:rPr>
        <w:tab/>
      </w:r>
      <w:r w:rsidRPr="00376C88">
        <w:rPr>
          <w:sz w:val="22"/>
          <w:szCs w:val="22"/>
        </w:rPr>
        <w:tab/>
      </w:r>
      <w:r w:rsidRPr="00376C88">
        <w:rPr>
          <w:b/>
          <w:bCs/>
          <w:sz w:val="22"/>
          <w:szCs w:val="22"/>
        </w:rPr>
        <w:t>01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« </w:t>
      </w:r>
      <w:r w:rsidRPr="00376C88">
        <w:rPr>
          <w:sz w:val="22"/>
          <w:szCs w:val="22"/>
        </w:rPr>
        <w:t>Brin d’aillet</w:t>
      </w:r>
      <w:r>
        <w:rPr>
          <w:sz w:val="22"/>
          <w:szCs w:val="22"/>
        </w:rPr>
        <w:t> » organisé par le Comité des fêtes – Clairière de Puymerle</w:t>
      </w:r>
    </w:p>
    <w:p w:rsidR="00A22B27" w:rsidRDefault="00A22B27" w:rsidP="00251964">
      <w:pPr>
        <w:rPr>
          <w:sz w:val="22"/>
          <w:szCs w:val="22"/>
          <w:u w:val="single"/>
        </w:rPr>
      </w:pPr>
    </w:p>
    <w:p w:rsidR="00A22B27" w:rsidRDefault="00A22B27" w:rsidP="00251964">
      <w:pPr>
        <w:rPr>
          <w:sz w:val="22"/>
          <w:szCs w:val="22"/>
        </w:rPr>
      </w:pP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7B743B">
        <w:rPr>
          <w:sz w:val="22"/>
          <w:szCs w:val="22"/>
        </w:rPr>
        <w:t>Cérémonie</w:t>
      </w:r>
      <w:r>
        <w:rPr>
          <w:sz w:val="22"/>
          <w:szCs w:val="22"/>
        </w:rPr>
        <w:t>s</w:t>
      </w:r>
      <w:r w:rsidRPr="007B743B">
        <w:rPr>
          <w:sz w:val="22"/>
          <w:szCs w:val="22"/>
        </w:rPr>
        <w:t xml:space="preserve"> commémorative</w:t>
      </w:r>
      <w:r>
        <w:rPr>
          <w:sz w:val="22"/>
          <w:szCs w:val="22"/>
        </w:rPr>
        <w:t xml:space="preserve">s  </w:t>
      </w:r>
    </w:p>
    <w:p w:rsidR="00A22B27" w:rsidRDefault="00A22B27" w:rsidP="00251964">
      <w:pPr>
        <w:rPr>
          <w:sz w:val="22"/>
          <w:szCs w:val="22"/>
        </w:rPr>
      </w:pPr>
    </w:p>
    <w:p w:rsidR="00A22B27" w:rsidRDefault="00A22B27" w:rsidP="00251964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Juin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Pr="00123AAE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1</w:t>
      </w:r>
      <w:r w:rsidRPr="00123AAE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tour des élections législatives</w:t>
      </w:r>
    </w:p>
    <w:p w:rsidR="00A22B27" w:rsidRPr="00123AAE" w:rsidRDefault="00A22B27" w:rsidP="00251964">
      <w:pPr>
        <w:rPr>
          <w:sz w:val="22"/>
          <w:szCs w:val="22"/>
          <w:u w:val="single"/>
        </w:rPr>
      </w:pPr>
    </w:p>
    <w:p w:rsidR="00A22B27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23AAE">
        <w:rPr>
          <w:b/>
          <w:bCs/>
          <w:sz w:val="22"/>
          <w:szCs w:val="22"/>
        </w:rPr>
        <w:t>19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  <w:r w:rsidRPr="00123AAE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tour des élections législatives</w:t>
      </w:r>
    </w:p>
    <w:p w:rsidR="00A22B27" w:rsidRPr="007B743B" w:rsidRDefault="00A22B27" w:rsidP="007B22C5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</w:p>
    <w:p w:rsidR="00A22B27" w:rsidRDefault="00A22B27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Novembre</w:t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11</w:t>
      </w:r>
      <w:r w:rsidRPr="007B743B">
        <w:rPr>
          <w:sz w:val="22"/>
          <w:szCs w:val="22"/>
        </w:rPr>
        <w:t xml:space="preserve">  </w:t>
      </w: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  <w:t>Cérémonie commémorative au Monument aux Morts</w:t>
      </w:r>
      <w:r>
        <w:rPr>
          <w:sz w:val="22"/>
          <w:szCs w:val="22"/>
        </w:rPr>
        <w:t xml:space="preserve"> et </w:t>
      </w:r>
    </w:p>
    <w:p w:rsidR="00A22B27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</w:t>
      </w:r>
      <w:r w:rsidRPr="007B743B">
        <w:rPr>
          <w:sz w:val="22"/>
          <w:szCs w:val="22"/>
        </w:rPr>
        <w:t>anquet de l’Amicale des A</w:t>
      </w:r>
      <w:r>
        <w:rPr>
          <w:sz w:val="22"/>
          <w:szCs w:val="22"/>
        </w:rPr>
        <w:t xml:space="preserve">nciens </w:t>
      </w:r>
      <w:r w:rsidRPr="007B743B">
        <w:rPr>
          <w:sz w:val="22"/>
          <w:szCs w:val="22"/>
        </w:rPr>
        <w:t>C</w:t>
      </w:r>
      <w:r>
        <w:rPr>
          <w:sz w:val="22"/>
          <w:szCs w:val="22"/>
        </w:rPr>
        <w:t xml:space="preserve">ombattants </w:t>
      </w:r>
    </w:p>
    <w:p w:rsidR="00A22B27" w:rsidRPr="00997B52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ab/>
      </w:r>
    </w:p>
    <w:p w:rsidR="00A22B27" w:rsidRDefault="00A22B27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Décembre</w:t>
      </w:r>
      <w:r w:rsidRPr="002D1FE2">
        <w:rPr>
          <w:sz w:val="22"/>
          <w:szCs w:val="22"/>
        </w:rPr>
        <w:tab/>
      </w:r>
      <w:r w:rsidRPr="002D1FE2">
        <w:rPr>
          <w:b/>
          <w:bCs/>
          <w:sz w:val="22"/>
          <w:szCs w:val="22"/>
        </w:rPr>
        <w:t>05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>Cérémonie commémorative A.F.N et des TOE</w:t>
      </w:r>
    </w:p>
    <w:p w:rsidR="00A22B27" w:rsidRDefault="00A22B27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A22B27" w:rsidRDefault="00A22B27" w:rsidP="00251964">
      <w:pPr>
        <w:rPr>
          <w:sz w:val="22"/>
          <w:szCs w:val="22"/>
        </w:rPr>
      </w:pPr>
    </w:p>
    <w:p w:rsidR="00A22B27" w:rsidRPr="00460134" w:rsidRDefault="00A22B27" w:rsidP="00251964">
      <w:pPr>
        <w:rPr>
          <w:b/>
          <w:bCs/>
          <w:sz w:val="32"/>
          <w:szCs w:val="32"/>
        </w:rPr>
      </w:pPr>
      <w:r>
        <w:rPr>
          <w:noProof/>
        </w:rPr>
        <w:pict>
          <v:shape id="_x0000_s1028" type="#_x0000_t75" style="position:absolute;margin-left:-3.9pt;margin-top:27.3pt;width:496pt;height:178.5pt;z-index:-251657216;visibility:visible" wrapcoords="-33 0 -33 21509 21600 21509 21600 0 -33 0">
            <v:imagedata r:id="rId6" o:title=""/>
            <w10:wrap type="tight"/>
          </v:shape>
        </w:pict>
      </w:r>
      <w:r w:rsidRPr="00460134">
        <w:rPr>
          <w:b/>
          <w:bCs/>
          <w:sz w:val="32"/>
          <w:szCs w:val="32"/>
        </w:rPr>
        <w:t>Visitez le site Internet de la commune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</w:rPr>
        <w:t>www.aussac-vadalle.fr</w:t>
      </w:r>
    </w:p>
    <w:p w:rsidR="00A22B27" w:rsidRPr="00460134" w:rsidRDefault="00A22B27" w:rsidP="00251964">
      <w:pPr>
        <w:rPr>
          <w:b/>
          <w:bCs/>
          <w:sz w:val="32"/>
          <w:szCs w:val="32"/>
        </w:rPr>
      </w:pPr>
      <w:r>
        <w:rPr>
          <w:noProof/>
        </w:rPr>
        <w:pict>
          <v:shape id="Image 1" o:spid="_x0000_s1029" type="#_x0000_t75" alt="http://www.aussac-vadalle.fr/wp-content/uploads/image_carousel_thumbs/QRCODE-FB-AUSSAC-VADALLE-300x254-p1volhuzrhnf6xjm657vjpx5nx2eeu3byam8jfxw78.jpg" style="position:absolute;margin-left:160.6pt;margin-top:3.1pt;width:102pt;height:102pt;z-index:-251658240;visibility:visible" wrapcoords="-159 0 -159 21441 21600 21441 21600 0 -159 0">
            <v:imagedata r:id="rId7" o:title=""/>
            <w10:wrap type="tight"/>
          </v:shape>
        </w:pict>
      </w:r>
      <w:r w:rsidRPr="00460134">
        <w:rPr>
          <w:b/>
          <w:bCs/>
          <w:sz w:val="32"/>
          <w:szCs w:val="32"/>
        </w:rPr>
        <w:t>Ou sa page Facebook</w:t>
      </w:r>
    </w:p>
    <w:p w:rsidR="00A22B27" w:rsidRDefault="00A22B27" w:rsidP="00251964">
      <w:pPr>
        <w:rPr>
          <w:sz w:val="22"/>
          <w:szCs w:val="22"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</w:p>
    <w:p w:rsidR="00A22B27" w:rsidRDefault="00A22B27" w:rsidP="00460134">
      <w:pPr>
        <w:pStyle w:val="Footer"/>
        <w:jc w:val="center"/>
        <w:rPr>
          <w:b/>
          <w:bCs/>
        </w:rPr>
      </w:pPr>
      <w:r>
        <w:rPr>
          <w:b/>
          <w:bCs/>
        </w:rPr>
        <w:t>Mairie   61, Rue de la République 16560 Aussac-Vadalle</w:t>
      </w:r>
    </w:p>
    <w:p w:rsidR="00A22B27" w:rsidRDefault="00A22B27" w:rsidP="00460134">
      <w:pPr>
        <w:pStyle w:val="Footer"/>
        <w:jc w:val="center"/>
        <w:rPr>
          <w:b/>
          <w:bCs/>
        </w:rPr>
      </w:pPr>
      <w:r w:rsidRPr="00FA6BF5">
        <w:rPr>
          <w:b/>
          <w:bCs/>
        </w:rPr>
        <w:t>Tél</w:t>
      </w:r>
      <w:r>
        <w:rPr>
          <w:b/>
          <w:bCs/>
          <w:sz w:val="28"/>
          <w:szCs w:val="28"/>
        </w:rPr>
        <w:t xml:space="preserve"> :</w:t>
      </w:r>
      <w:r>
        <w:rPr>
          <w:b/>
          <w:bCs/>
        </w:rPr>
        <w:t xml:space="preserve"> 05 45 20 61 60     Télécopie: 09 72 31 00 94     </w:t>
      </w:r>
      <w:r w:rsidRPr="006E2903">
        <w:rPr>
          <w:b/>
          <w:bCs/>
        </w:rPr>
        <w:t xml:space="preserve">Courriel </w:t>
      </w:r>
      <w:r>
        <w:rPr>
          <w:b/>
          <w:bCs/>
        </w:rPr>
        <w:t>: mairie@aussac-vadalle.fr</w:t>
      </w:r>
    </w:p>
    <w:sectPr w:rsidR="00A22B27" w:rsidSect="00DE1A47">
      <w:pgSz w:w="11905" w:h="16837" w:code="9"/>
      <w:pgMar w:top="284" w:right="567" w:bottom="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41D"/>
    <w:multiLevelType w:val="hybridMultilevel"/>
    <w:tmpl w:val="3B6AD802"/>
    <w:lvl w:ilvl="0" w:tplc="4B8485F2">
      <w:start w:val="19"/>
      <w:numFmt w:val="decimal"/>
      <w:lvlText w:val="%1"/>
      <w:lvlJc w:val="left"/>
      <w:pPr>
        <w:tabs>
          <w:tab w:val="num" w:pos="2841"/>
        </w:tabs>
        <w:ind w:left="2841" w:hanging="1425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964"/>
    <w:rsid w:val="00000ABE"/>
    <w:rsid w:val="0002671B"/>
    <w:rsid w:val="00061151"/>
    <w:rsid w:val="000D5A42"/>
    <w:rsid w:val="00123AAE"/>
    <w:rsid w:val="001D3C7A"/>
    <w:rsid w:val="00251964"/>
    <w:rsid w:val="00293AA0"/>
    <w:rsid w:val="002D1FE2"/>
    <w:rsid w:val="003506B0"/>
    <w:rsid w:val="00376C88"/>
    <w:rsid w:val="003A08D5"/>
    <w:rsid w:val="003A7E5C"/>
    <w:rsid w:val="00426777"/>
    <w:rsid w:val="00460134"/>
    <w:rsid w:val="004E7B56"/>
    <w:rsid w:val="00606835"/>
    <w:rsid w:val="00660894"/>
    <w:rsid w:val="006E2903"/>
    <w:rsid w:val="007B22C5"/>
    <w:rsid w:val="007B743B"/>
    <w:rsid w:val="007E1B07"/>
    <w:rsid w:val="00822A31"/>
    <w:rsid w:val="00830917"/>
    <w:rsid w:val="00877697"/>
    <w:rsid w:val="00997B52"/>
    <w:rsid w:val="009D2B7B"/>
    <w:rsid w:val="00A22B27"/>
    <w:rsid w:val="00A83906"/>
    <w:rsid w:val="00AE1128"/>
    <w:rsid w:val="00BD2174"/>
    <w:rsid w:val="00C261B3"/>
    <w:rsid w:val="00D146D6"/>
    <w:rsid w:val="00DE1A47"/>
    <w:rsid w:val="00DF7117"/>
    <w:rsid w:val="00E41635"/>
    <w:rsid w:val="00FA6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64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1964"/>
    <w:pPr>
      <w:keepNext/>
      <w:suppressAutoHyphens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Lucida Calligraphy" w:hAnsi="Lucida Calligraphy" w:cs="Lucida Calligraphy"/>
      <w:b/>
      <w:bCs/>
      <w:sz w:val="40"/>
      <w:szCs w:val="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251964"/>
    <w:rPr>
      <w:rFonts w:ascii="Lucida Calligraphy" w:hAnsi="Lucida Calligraphy" w:cs="Lucida Calligraphy"/>
      <w:b/>
      <w:bCs/>
      <w:sz w:val="40"/>
      <w:szCs w:val="40"/>
      <w:lang w:eastAsia="fr-FR"/>
    </w:rPr>
  </w:style>
  <w:style w:type="paragraph" w:styleId="List">
    <w:name w:val="List"/>
    <w:basedOn w:val="Normal"/>
    <w:uiPriority w:val="99"/>
    <w:rsid w:val="00251964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E1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1B07"/>
    <w:rPr>
      <w:rFonts w:ascii="Tahoma" w:hAnsi="Tahoma" w:cs="Tahoma"/>
      <w:sz w:val="16"/>
      <w:szCs w:val="16"/>
      <w:lang w:eastAsia="fr-FR"/>
    </w:rPr>
  </w:style>
  <w:style w:type="paragraph" w:styleId="Footer">
    <w:name w:val="footer"/>
    <w:basedOn w:val="Normal"/>
    <w:link w:val="FooterChar"/>
    <w:uiPriority w:val="99"/>
    <w:rsid w:val="0046013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0134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164</Words>
  <Characters>905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gliot</cp:lastModifiedBy>
  <cp:revision>2</cp:revision>
  <cp:lastPrinted>2021-01-11T09:34:00Z</cp:lastPrinted>
  <dcterms:created xsi:type="dcterms:W3CDTF">2022-01-06T18:25:00Z</dcterms:created>
  <dcterms:modified xsi:type="dcterms:W3CDTF">2022-01-06T18:25:00Z</dcterms:modified>
</cp:coreProperties>
</file>