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86DE3" w:rsidRDefault="00886DE3" w:rsidP="00B04DC5">
      <w:pPr>
        <w:jc w:val="both"/>
        <w:rPr>
          <w:b/>
          <w:bCs/>
          <w:color w:val="0070C0"/>
          <w:sz w:val="24"/>
          <w:szCs w:val="24"/>
        </w:rPr>
      </w:pPr>
    </w:p>
    <w:p w:rsidR="00886DE3" w:rsidRDefault="00886DE3" w:rsidP="00B04DC5">
      <w:pPr>
        <w:jc w:val="both"/>
        <w:rPr>
          <w:b/>
          <w:bCs/>
          <w:color w:val="0070C0"/>
          <w:sz w:val="24"/>
          <w:szCs w:val="24"/>
        </w:rPr>
      </w:pPr>
      <w:r>
        <w:rPr>
          <w:noProof/>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left:0;text-align:left;margin-left:162pt;margin-top:-54pt;width:124.2pt;height:94.7pt;z-index:-251658240" wrapcoords="-86 0 -86 21486 21600 21486 21600 0 -86 0">
            <v:imagedata r:id="rId5" o:title=""/>
            <w10:wrap type="tight"/>
          </v:shape>
        </w:pict>
      </w:r>
    </w:p>
    <w:p w:rsidR="00886DE3" w:rsidRDefault="00886DE3" w:rsidP="00B04DC5">
      <w:pPr>
        <w:jc w:val="both"/>
        <w:rPr>
          <w:b/>
          <w:bCs/>
          <w:color w:val="0070C0"/>
          <w:sz w:val="24"/>
          <w:szCs w:val="24"/>
        </w:rPr>
      </w:pPr>
    </w:p>
    <w:p w:rsidR="00886DE3" w:rsidRPr="00130FFB" w:rsidRDefault="00886DE3" w:rsidP="004403A8">
      <w:pPr>
        <w:jc w:val="both"/>
        <w:rPr>
          <w:b/>
          <w:bCs/>
          <w:color w:val="0070C0"/>
          <w:sz w:val="24"/>
          <w:szCs w:val="24"/>
        </w:rPr>
      </w:pPr>
      <w:r>
        <w:rPr>
          <w:b/>
          <w:bCs/>
          <w:color w:val="0070C0"/>
          <w:sz w:val="24"/>
          <w:szCs w:val="24"/>
        </w:rPr>
        <w:t xml:space="preserve">L’élaboration du </w:t>
      </w:r>
      <w:r w:rsidRPr="00130FFB">
        <w:rPr>
          <w:b/>
          <w:bCs/>
          <w:color w:val="0070C0"/>
          <w:sz w:val="24"/>
          <w:szCs w:val="24"/>
        </w:rPr>
        <w:t>Plan Local d’Urbanisme Intercommunal (PLUi)</w:t>
      </w:r>
      <w:r>
        <w:rPr>
          <w:b/>
          <w:bCs/>
          <w:color w:val="0070C0"/>
          <w:sz w:val="24"/>
          <w:szCs w:val="24"/>
        </w:rPr>
        <w:t xml:space="preserve"> se poursuit</w:t>
      </w:r>
    </w:p>
    <w:p w:rsidR="00886DE3" w:rsidRDefault="00886DE3" w:rsidP="004403A8">
      <w:pPr>
        <w:jc w:val="both"/>
        <w:rPr>
          <w:rFonts w:ascii="Roboto Th" w:hAnsi="Roboto Th" w:cs="Roboto Th"/>
          <w:sz w:val="18"/>
          <w:szCs w:val="18"/>
        </w:rPr>
      </w:pPr>
      <w:r>
        <w:rPr>
          <w:rFonts w:ascii="Roboto Th" w:hAnsi="Roboto Th" w:cs="Roboto Th"/>
          <w:sz w:val="18"/>
          <w:szCs w:val="18"/>
        </w:rPr>
        <w:t>Après de nombreux temps d’échanges avec les élus et les partenaires, et un travail important sur le terrain, l’élaboration des pièces réglementaires se poursuit. Trois grands documents avec lesquels les autorisations d’urbanisme devront être conformes ou compatibles sont en cours de finalisation :</w:t>
      </w:r>
    </w:p>
    <w:p w:rsidR="00886DE3" w:rsidRDefault="00886DE3" w:rsidP="004403A8">
      <w:pPr>
        <w:jc w:val="both"/>
        <w:rPr>
          <w:rFonts w:ascii="Roboto Th" w:hAnsi="Roboto Th" w:cs="Roboto Th"/>
          <w:sz w:val="18"/>
          <w:szCs w:val="18"/>
        </w:rPr>
      </w:pPr>
      <w:r>
        <w:rPr>
          <w:rFonts w:ascii="Roboto Th" w:hAnsi="Roboto Th" w:cs="Roboto Th"/>
          <w:sz w:val="18"/>
          <w:szCs w:val="18"/>
        </w:rPr>
        <w:t>&gt; le document graphique qui définit les zones (Urbaines, A Urbaniser, Agricoles, Naturelles et forestières) et les secteurs soumis à des prescriptions particulières,</w:t>
      </w:r>
    </w:p>
    <w:p w:rsidR="00886DE3" w:rsidRDefault="00886DE3" w:rsidP="004403A8">
      <w:pPr>
        <w:jc w:val="both"/>
        <w:rPr>
          <w:rFonts w:ascii="Roboto Th" w:hAnsi="Roboto Th" w:cs="Roboto Th"/>
          <w:sz w:val="18"/>
          <w:szCs w:val="18"/>
        </w:rPr>
      </w:pPr>
      <w:r>
        <w:rPr>
          <w:rFonts w:ascii="Roboto Th" w:hAnsi="Roboto Th" w:cs="Roboto Th"/>
          <w:sz w:val="18"/>
          <w:szCs w:val="18"/>
        </w:rPr>
        <w:t>&gt; le règlement écrit qui fixe les règles en matière d’occupation et d’utilisation du sol et d’aspect extérieur des constructions,</w:t>
      </w:r>
    </w:p>
    <w:p w:rsidR="00886DE3" w:rsidRDefault="00886DE3" w:rsidP="004403A8">
      <w:pPr>
        <w:jc w:val="both"/>
        <w:rPr>
          <w:rFonts w:ascii="Roboto Th" w:hAnsi="Roboto Th" w:cs="Roboto Th"/>
          <w:sz w:val="18"/>
          <w:szCs w:val="18"/>
        </w:rPr>
      </w:pPr>
      <w:r>
        <w:rPr>
          <w:rFonts w:ascii="Roboto Th" w:hAnsi="Roboto Th" w:cs="Roboto Th"/>
          <w:sz w:val="18"/>
          <w:szCs w:val="18"/>
        </w:rPr>
        <w:t xml:space="preserve">&gt; et les Orientations d’Aménagement et de Programmation (OAP) qui établissent un cadre pour l’aménagement des futurs secteurs de projet. </w:t>
      </w:r>
    </w:p>
    <w:p w:rsidR="00886DE3" w:rsidRDefault="00886DE3" w:rsidP="004403A8">
      <w:pPr>
        <w:jc w:val="both"/>
        <w:rPr>
          <w:rFonts w:ascii="Roboto Th" w:hAnsi="Roboto Th" w:cs="Roboto Th"/>
          <w:sz w:val="18"/>
          <w:szCs w:val="18"/>
        </w:rPr>
      </w:pPr>
      <w:r>
        <w:rPr>
          <w:rFonts w:ascii="Roboto Th" w:hAnsi="Roboto Th" w:cs="Roboto Th"/>
          <w:sz w:val="18"/>
          <w:szCs w:val="18"/>
        </w:rPr>
        <w:t xml:space="preserve">Ces pièces réglementaires traduisent le projet politique de la communauté de communes exposé dans le Projet d’Aménagement et de Développement Durables (PADD), et respectent les lois et le Schéma de Cohérence Territoriale (SCoT) du Pays Ruffecois. Des principes objectifs ont également été établis pour que ce PLUi soit cohérent à l’échelle des 51 communes (exemples : critères communs pour délimiter les zones urbaines, règles communes en matière de constructibilité dans les zones Agricoles et Naturelles). Ils permettront de justifier le projet auprès des partenaires et de la population. Des temps d’échanges sont, à ce titre, organisés tout au long de la démarche et jusqu’à l’arrêt du PLUi prévu courant du premier semestre 2022. Des réunions publiques seront organisées en début d’année 2022 pour recueillir vos remarques. D’ici là, si vous souhaitez apporter votre pierre à l’édifice, n’hésitez pas à venir compléter le cahier de suggestions présent en mairie ou à faire vos propositions sur l’adresse mail : </w:t>
      </w:r>
      <w:hyperlink r:id="rId6" w:history="1">
        <w:r w:rsidRPr="00023D3F">
          <w:rPr>
            <w:rStyle w:val="Hyperlink"/>
            <w:rFonts w:ascii="Roboto Th" w:hAnsi="Roboto Th" w:cs="Roboto Th"/>
            <w:sz w:val="18"/>
            <w:szCs w:val="18"/>
          </w:rPr>
          <w:t>plui@coeurdecharente.fr</w:t>
        </w:r>
      </w:hyperlink>
    </w:p>
    <w:p w:rsidR="00886DE3" w:rsidRDefault="00886DE3" w:rsidP="00B04DC5">
      <w:pPr>
        <w:jc w:val="both"/>
        <w:rPr>
          <w:rFonts w:ascii="Roboto Th" w:hAnsi="Roboto Th" w:cs="Roboto Th"/>
          <w:sz w:val="18"/>
          <w:szCs w:val="18"/>
        </w:rPr>
      </w:pPr>
      <w:r>
        <w:rPr>
          <w:noProof/>
          <w:lang w:eastAsia="fr-FR"/>
        </w:rPr>
        <w:pict>
          <v:shape id="_x0000_s1027" type="#_x0000_t75" style="position:absolute;left:0;text-align:left;margin-left:-9pt;margin-top:7.9pt;width:387pt;height:329.65pt;z-index:-251657216" wrapcoords="-44 0 -44 21507 21600 21507 21600 0 -44 0">
            <v:imagedata r:id="rId7" o:title="" cropbottom="11842f"/>
            <w10:wrap type="tight"/>
          </v:shape>
        </w:pict>
      </w:r>
    </w:p>
    <w:p w:rsidR="00886DE3" w:rsidRDefault="00886DE3" w:rsidP="00B04DC5">
      <w:pPr>
        <w:jc w:val="both"/>
        <w:rPr>
          <w:rFonts w:ascii="Roboto Th" w:hAnsi="Roboto Th" w:cs="Roboto Th"/>
          <w:sz w:val="18"/>
          <w:szCs w:val="18"/>
        </w:rPr>
      </w:pPr>
    </w:p>
    <w:p w:rsidR="00886DE3" w:rsidRDefault="00886DE3" w:rsidP="00B04DC5">
      <w:pPr>
        <w:jc w:val="both"/>
        <w:rPr>
          <w:rFonts w:ascii="Roboto Th" w:hAnsi="Roboto Th" w:cs="Roboto Th"/>
          <w:sz w:val="18"/>
          <w:szCs w:val="18"/>
        </w:rPr>
      </w:pPr>
    </w:p>
    <w:p w:rsidR="00886DE3" w:rsidRDefault="00886DE3" w:rsidP="00B04DC5">
      <w:pPr>
        <w:jc w:val="both"/>
        <w:rPr>
          <w:rFonts w:ascii="Roboto Th" w:hAnsi="Roboto Th" w:cs="Roboto Th"/>
          <w:sz w:val="18"/>
          <w:szCs w:val="18"/>
        </w:rPr>
      </w:pPr>
    </w:p>
    <w:p w:rsidR="00886DE3" w:rsidRDefault="00886DE3" w:rsidP="008A7B51">
      <w:pPr>
        <w:spacing w:after="0"/>
        <w:rPr>
          <w:b/>
          <w:bCs/>
        </w:rPr>
      </w:pPr>
      <w:r>
        <w:rPr>
          <w:b/>
          <w:bCs/>
        </w:rPr>
        <w:t xml:space="preserve">Pour le pôle enfance jeunesse, </w:t>
      </w:r>
      <w:r w:rsidRPr="004403A8">
        <w:rPr>
          <w:b/>
          <w:bCs/>
        </w:rPr>
        <w:t>Cœur de Charente recrute :</w:t>
      </w:r>
    </w:p>
    <w:p w:rsidR="00886DE3" w:rsidRDefault="00886DE3" w:rsidP="008A7B51">
      <w:pPr>
        <w:spacing w:after="0"/>
        <w:rPr>
          <w:b/>
          <w:bCs/>
        </w:rPr>
      </w:pPr>
    </w:p>
    <w:p w:rsidR="00886DE3" w:rsidRPr="008A7B51" w:rsidRDefault="00886DE3" w:rsidP="008A7B51">
      <w:pPr>
        <w:spacing w:after="0"/>
        <w:rPr>
          <w:b/>
          <w:bCs/>
        </w:rPr>
      </w:pPr>
      <w:r>
        <w:t>- Un  directeur,</w:t>
      </w:r>
    </w:p>
    <w:p w:rsidR="00886DE3" w:rsidRDefault="00886DE3" w:rsidP="008A7B51">
      <w:pPr>
        <w:spacing w:after="0"/>
      </w:pPr>
      <w:r>
        <w:t>- Un adjoint à la direction,</w:t>
      </w:r>
    </w:p>
    <w:p w:rsidR="00886DE3" w:rsidRDefault="00886DE3" w:rsidP="008A7B51">
      <w:pPr>
        <w:spacing w:after="0"/>
      </w:pPr>
      <w:r>
        <w:t>- Un assistant éducatif,</w:t>
      </w:r>
    </w:p>
    <w:p w:rsidR="00886DE3" w:rsidRDefault="00886DE3" w:rsidP="008A7B51">
      <w:pPr>
        <w:spacing w:after="0"/>
      </w:pPr>
      <w:r>
        <w:t>- Un responsable relais petite enfance et agent de crèche multi accueil,</w:t>
      </w:r>
    </w:p>
    <w:p w:rsidR="00886DE3" w:rsidRDefault="00886DE3" w:rsidP="008A7B51">
      <w:pPr>
        <w:spacing w:after="0"/>
      </w:pPr>
      <w:r>
        <w:t>- Un assistant éducatif petite enfance,</w:t>
      </w:r>
    </w:p>
    <w:p w:rsidR="00886DE3" w:rsidRDefault="00886DE3" w:rsidP="008A7B51">
      <w:pPr>
        <w:spacing w:after="0"/>
      </w:pPr>
      <w:r>
        <w:t>- Un agent de crèche.</w:t>
      </w:r>
    </w:p>
    <w:p w:rsidR="00886DE3" w:rsidRDefault="00886DE3" w:rsidP="008A7B51">
      <w:pPr>
        <w:spacing w:after="0" w:line="240" w:lineRule="auto"/>
      </w:pPr>
    </w:p>
    <w:p w:rsidR="00886DE3" w:rsidRDefault="00886DE3" w:rsidP="008A7B51">
      <w:pPr>
        <w:spacing w:after="0" w:line="240" w:lineRule="auto"/>
      </w:pPr>
    </w:p>
    <w:p w:rsidR="00886DE3" w:rsidRDefault="00886DE3" w:rsidP="008A7B51">
      <w:pPr>
        <w:spacing w:after="0" w:line="240" w:lineRule="auto"/>
      </w:pPr>
    </w:p>
    <w:p w:rsidR="00886DE3" w:rsidRDefault="00886DE3" w:rsidP="008A7B51">
      <w:pPr>
        <w:spacing w:after="0" w:line="240" w:lineRule="auto"/>
      </w:pPr>
    </w:p>
    <w:p w:rsidR="00886DE3" w:rsidRDefault="00886DE3" w:rsidP="008A7B51">
      <w:pPr>
        <w:spacing w:after="0" w:line="240" w:lineRule="auto"/>
      </w:pPr>
    </w:p>
    <w:p w:rsidR="00886DE3" w:rsidRDefault="00886DE3" w:rsidP="008A7B51">
      <w:pPr>
        <w:spacing w:after="0" w:line="240" w:lineRule="auto"/>
      </w:pPr>
    </w:p>
    <w:p w:rsidR="00886DE3" w:rsidRDefault="00886DE3" w:rsidP="008A7B51">
      <w:pPr>
        <w:spacing w:after="0" w:line="240" w:lineRule="auto"/>
      </w:pPr>
      <w:r>
        <w:t xml:space="preserve">Contact et informations complémentaires : Mme Fabienne SABOURIN, DGA Pôle Ressources </w:t>
      </w:r>
    </w:p>
    <w:p w:rsidR="00886DE3" w:rsidRDefault="00886DE3" w:rsidP="008A7B51">
      <w:pPr>
        <w:spacing w:after="0" w:line="240" w:lineRule="auto"/>
      </w:pPr>
      <w:r>
        <w:t>Téléphone : 05 45 20 68 46,</w:t>
      </w:r>
    </w:p>
    <w:p w:rsidR="00886DE3" w:rsidRPr="004403A8" w:rsidRDefault="00886DE3" w:rsidP="008A7B51">
      <w:pPr>
        <w:spacing w:after="0" w:line="240" w:lineRule="auto"/>
      </w:pPr>
      <w:r>
        <w:t xml:space="preserve">Courriel : fsabourin@coeurdecharente.fr Adressez une lettre de motivation manuscrite et un CV détaillé, avant le lundi 07 février 2022 à 12h00 : Monsieur le Président de la Communauté de Communes Cœur de Charente, 10 route de Paris, 16 560 TOURRIERS. Envoi des candidatures par voie postale ou par courriel avec AR de la collectivité. </w:t>
      </w:r>
    </w:p>
    <w:sectPr w:rsidR="00886DE3" w:rsidRPr="004403A8" w:rsidSect="008A7B51">
      <w:pgSz w:w="11906" w:h="16838"/>
      <w:pgMar w:top="899" w:right="746" w:bottom="540" w:left="9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Roboto Th">
    <w:altName w:val="Arial"/>
    <w:panose1 w:val="00000000000000000000"/>
    <w:charset w:val="00"/>
    <w:family w:val="auto"/>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D2701FA"/>
    <w:multiLevelType w:val="hybridMultilevel"/>
    <w:tmpl w:val="13CE42FE"/>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cs="Wingdings" w:hint="default"/>
      </w:rPr>
    </w:lvl>
    <w:lvl w:ilvl="3" w:tplc="040C0001">
      <w:start w:val="1"/>
      <w:numFmt w:val="bullet"/>
      <w:lvlText w:val=""/>
      <w:lvlJc w:val="left"/>
      <w:pPr>
        <w:tabs>
          <w:tab w:val="num" w:pos="2880"/>
        </w:tabs>
        <w:ind w:left="2880" w:hanging="360"/>
      </w:pPr>
      <w:rPr>
        <w:rFonts w:ascii="Symbol" w:hAnsi="Symbol" w:cs="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cs="Wingdings" w:hint="default"/>
      </w:rPr>
    </w:lvl>
    <w:lvl w:ilvl="6" w:tplc="040C0001">
      <w:start w:val="1"/>
      <w:numFmt w:val="bullet"/>
      <w:lvlText w:val=""/>
      <w:lvlJc w:val="left"/>
      <w:pPr>
        <w:tabs>
          <w:tab w:val="num" w:pos="5040"/>
        </w:tabs>
        <w:ind w:left="5040" w:hanging="360"/>
      </w:pPr>
      <w:rPr>
        <w:rFonts w:ascii="Symbol" w:hAnsi="Symbol" w:cs="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cs="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hyphenationZone w:val="425"/>
  <w:doNotHyphenateCaps/>
  <w:characterSpacingControl w:val="doNotCompress"/>
  <w:doNotValidateAgainstSchema/>
  <w:doNotDemarcateInvalidXml/>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750DE"/>
    <w:rsid w:val="00023D3F"/>
    <w:rsid w:val="00043E84"/>
    <w:rsid w:val="000949CE"/>
    <w:rsid w:val="000D2E8B"/>
    <w:rsid w:val="00130FFB"/>
    <w:rsid w:val="002B6BA5"/>
    <w:rsid w:val="002E5C36"/>
    <w:rsid w:val="00330CDA"/>
    <w:rsid w:val="00364172"/>
    <w:rsid w:val="00366E67"/>
    <w:rsid w:val="003B0DEE"/>
    <w:rsid w:val="00422997"/>
    <w:rsid w:val="004403A8"/>
    <w:rsid w:val="0046469C"/>
    <w:rsid w:val="004C531B"/>
    <w:rsid w:val="00623670"/>
    <w:rsid w:val="00632395"/>
    <w:rsid w:val="00663148"/>
    <w:rsid w:val="00672E26"/>
    <w:rsid w:val="006A007B"/>
    <w:rsid w:val="006C1B22"/>
    <w:rsid w:val="006F6013"/>
    <w:rsid w:val="007750DE"/>
    <w:rsid w:val="007E509F"/>
    <w:rsid w:val="00886DE3"/>
    <w:rsid w:val="008A7B51"/>
    <w:rsid w:val="008F5EA6"/>
    <w:rsid w:val="00914904"/>
    <w:rsid w:val="0092672F"/>
    <w:rsid w:val="00973574"/>
    <w:rsid w:val="009926FB"/>
    <w:rsid w:val="009F3F24"/>
    <w:rsid w:val="00AB7C07"/>
    <w:rsid w:val="00AC4B6E"/>
    <w:rsid w:val="00AD6E50"/>
    <w:rsid w:val="00B04DC5"/>
    <w:rsid w:val="00B210A1"/>
    <w:rsid w:val="00B21554"/>
    <w:rsid w:val="00B34B8A"/>
    <w:rsid w:val="00B71671"/>
    <w:rsid w:val="00B75E6B"/>
    <w:rsid w:val="00BB1F6C"/>
    <w:rsid w:val="00BC2097"/>
    <w:rsid w:val="00D733FB"/>
    <w:rsid w:val="00E0563E"/>
    <w:rsid w:val="00E16189"/>
    <w:rsid w:val="00F015EB"/>
  </w:rsids>
  <m:mathPr>
    <m:mathFont m:val="Cambria Math"/>
    <m:brkBin m:val="before"/>
    <m:brkBinSub m:val="--"/>
    <m:smallFrac m:val="off"/>
    <m:dispDef/>
    <m:lMargin m:val="0"/>
    <m:rMargin m:val="0"/>
    <m:defJc m:val="centerGroup"/>
    <m:wrapIndent m:val="1440"/>
    <m:intLim m:val="subSup"/>
    <m:naryLim m:val="undOvr"/>
  </m:mathPr>
  <w:uiCompat97To2003/>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fr-FR" w:eastAsia="fr-F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4B8A"/>
    <w:pPr>
      <w:spacing w:after="160" w:line="259" w:lineRule="auto"/>
    </w:pPr>
    <w:rPr>
      <w:rFonts w:cs="Calibri"/>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2E5C36"/>
    <w:rPr>
      <w:color w:val="0563C1"/>
      <w:u w:val="single"/>
    </w:rPr>
  </w:style>
  <w:style w:type="paragraph" w:styleId="ListParagraph">
    <w:name w:val="List Paragraph"/>
    <w:basedOn w:val="Normal"/>
    <w:uiPriority w:val="99"/>
    <w:qFormat/>
    <w:rsid w:val="004C531B"/>
    <w:pPr>
      <w:ind w:left="720"/>
    </w:pPr>
  </w:style>
  <w:style w:type="character" w:styleId="FollowedHyperlink">
    <w:name w:val="FollowedHyperlink"/>
    <w:basedOn w:val="DefaultParagraphFont"/>
    <w:uiPriority w:val="99"/>
    <w:rsid w:val="00BC2097"/>
    <w:rPr>
      <w:color w:val="800080"/>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mailto:plui@coeurdecharente.fr" TargetMode="External"/><Relationship Id="rId5" Type="http://schemas.openxmlformats.org/officeDocument/2006/relationships/image" Target="media/image1.jpe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7</TotalTime>
  <Pages>1</Pages>
  <Words>403</Words>
  <Characters>2219</Characters>
  <Application>Microsoft Office Outlook</Application>
  <DocSecurity>0</DocSecurity>
  <Lines>0</Lines>
  <Paragraphs>0</Paragraphs>
  <ScaleCrop>false</ScaleCrop>
  <Company>Hewlett-Packard Company</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CITTANOVA13</dc:creator>
  <cp:keywords/>
  <dc:description/>
  <cp:lastModifiedBy>gliot</cp:lastModifiedBy>
  <cp:revision>2</cp:revision>
  <cp:lastPrinted>2022-01-07T11:01:00Z</cp:lastPrinted>
  <dcterms:created xsi:type="dcterms:W3CDTF">2022-01-07T11:01:00Z</dcterms:created>
  <dcterms:modified xsi:type="dcterms:W3CDTF">2022-01-07T11:01:00Z</dcterms:modified>
</cp:coreProperties>
</file>